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4"/>
        <w:gridCol w:w="546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4D587B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4D587B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4D587B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4D587B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2B520" w14:textId="77777777" w:rsidR="004D587B" w:rsidRDefault="004D587B" w:rsidP="000172E5">
      <w:pPr>
        <w:spacing w:after="0" w:line="240" w:lineRule="auto"/>
      </w:pPr>
      <w:r>
        <w:separator/>
      </w:r>
    </w:p>
  </w:endnote>
  <w:endnote w:type="continuationSeparator" w:id="0">
    <w:p w14:paraId="66F48312" w14:textId="77777777" w:rsidR="004D587B" w:rsidRDefault="004D587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0F66CF-336D-494D-B177-DB7E74B5EF2E}"/>
    <w:embedBold r:id="rId2" w:fontKey="{A553F9D2-598C-4BD5-A608-E391153165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7B269DD-8646-4B79-8A4F-EDD64CC3B161}"/>
    <w:embedBold r:id="rId4" w:fontKey="{61BD37AE-E53D-4186-B387-8496CBC605DB}"/>
    <w:embedItalic r:id="rId5" w:fontKey="{0BE3BB29-2A88-4F17-A139-0C821E3A87DE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7E27C62-AF49-4FA0-BD12-2F3A1C08C0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1D1AD44-4871-44FF-BDB9-928097CF5D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92666C3-8F29-4B38-B78F-B59D0C3CA7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9FA97" w14:textId="77777777" w:rsidR="004D587B" w:rsidRDefault="004D587B" w:rsidP="000172E5">
      <w:pPr>
        <w:spacing w:after="0" w:line="240" w:lineRule="auto"/>
      </w:pPr>
      <w:r>
        <w:separator/>
      </w:r>
    </w:p>
  </w:footnote>
  <w:footnote w:type="continuationSeparator" w:id="0">
    <w:p w14:paraId="6D0E66F3" w14:textId="77777777" w:rsidR="004D587B" w:rsidRDefault="004D587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2C664F3" w14:textId="77777777" w:rsidR="00392BFD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7443BBA5" w:rsidR="00B337A2" w:rsidRPr="00F71B2C" w:rsidRDefault="00392BFD" w:rsidP="00D0099F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Nadleśnictwo </w:t>
          </w:r>
          <w:r w:rsidR="00D0099F">
            <w:rPr>
              <w:color w:val="333333" w:themeColor="accent6" w:themeShade="80"/>
              <w:sz w:val="30"/>
              <w:szCs w:val="30"/>
            </w:rPr>
            <w:t>Lwówek Śląski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87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099F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2F4C8F"/>
    <w:rsid w:val="00413332"/>
    <w:rsid w:val="0043313D"/>
    <w:rsid w:val="0054582B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5DEB71-EAD4-49F3-8DDE-34BADA336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2021-04-22T06:48:00Z</dcterms:created>
  <dcterms:modified xsi:type="dcterms:W3CDTF">2021-04-22T06:48:00Z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